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773D7" w14:textId="77777777" w:rsidR="009E0B1C" w:rsidRDefault="009E0B1C" w:rsidP="004F4D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eastAsia="es-ES"/>
        </w:rPr>
      </w:pPr>
    </w:p>
    <w:p w14:paraId="0C41B8CE" w14:textId="77777777" w:rsidR="004F4D6A" w:rsidRPr="00F76B88" w:rsidRDefault="00A46CCF" w:rsidP="004F4D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eastAsia="es-ES"/>
        </w:rPr>
      </w:pPr>
      <w:r w:rsidRPr="00F76B88">
        <w:rPr>
          <w:rFonts w:ascii="Arial" w:hAnsi="Arial" w:cs="Arial"/>
          <w:b/>
          <w:sz w:val="28"/>
          <w:szCs w:val="28"/>
          <w:lang w:eastAsia="es-ES"/>
        </w:rPr>
        <w:t xml:space="preserve">ANEXO 1. </w:t>
      </w:r>
      <w:r w:rsidR="00E961E4">
        <w:rPr>
          <w:rFonts w:ascii="Arial" w:hAnsi="Arial" w:cs="Arial"/>
          <w:b/>
          <w:sz w:val="28"/>
          <w:szCs w:val="28"/>
          <w:lang w:eastAsia="es-ES"/>
        </w:rPr>
        <w:t>PRESENTACIÓN DE CANDIDATURA</w:t>
      </w:r>
    </w:p>
    <w:p w14:paraId="2405DF3A" w14:textId="77777777" w:rsidR="004B27E7" w:rsidRPr="000C2B6D" w:rsidRDefault="004F4D6A" w:rsidP="00847ED4">
      <w:pPr>
        <w:autoSpaceDE w:val="0"/>
        <w:autoSpaceDN w:val="0"/>
        <w:adjustRightInd w:val="0"/>
        <w:spacing w:before="240" w:line="360" w:lineRule="auto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Nombre de la Fundación/Asociación:</w:t>
      </w:r>
      <w:r w:rsidR="00E961E4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____________</w: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>____________________________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</w:t>
      </w:r>
      <w:r w:rsidR="00A46CCF" w:rsidRPr="000C2B6D">
        <w:rPr>
          <w:rFonts w:ascii="Arial" w:hAnsi="Arial" w:cs="Arial"/>
          <w:color w:val="000000"/>
          <w:sz w:val="21"/>
          <w:szCs w:val="21"/>
          <w:lang w:eastAsia="es-ES"/>
        </w:rPr>
        <w:t>_____________________</w:t>
      </w:r>
      <w:r w:rsidR="000C2B6D" w:rsidRPr="000C2B6D">
        <w:rPr>
          <w:rFonts w:ascii="Arial" w:hAnsi="Arial" w:cs="Arial"/>
          <w:color w:val="000000"/>
          <w:sz w:val="21"/>
          <w:szCs w:val="21"/>
          <w:lang w:eastAsia="es-ES"/>
        </w:rPr>
        <w:t>_</w:t>
      </w:r>
      <w:r w:rsid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___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CIF:</w: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_____________</w: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Domicilio:</w:t>
      </w:r>
      <w:r w:rsidR="00E961E4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____________</w:t>
      </w:r>
      <w:r w:rsidR="000C2B6D">
        <w:rPr>
          <w:rFonts w:ascii="Arial" w:hAnsi="Arial" w:cs="Arial"/>
          <w:color w:val="000000"/>
          <w:sz w:val="21"/>
          <w:szCs w:val="21"/>
          <w:lang w:eastAsia="es-ES"/>
        </w:rPr>
        <w:t>________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________________</w: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>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___</w:t>
      </w:r>
      <w:r w:rsidR="00847ED4">
        <w:rPr>
          <w:rFonts w:ascii="Arial" w:hAnsi="Arial" w:cs="Arial"/>
          <w:color w:val="000000"/>
          <w:sz w:val="21"/>
          <w:szCs w:val="21"/>
          <w:lang w:eastAsia="es-ES"/>
        </w:rPr>
        <w:t>______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</w: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Localidad:</w:t>
      </w:r>
      <w:r w:rsidR="00E961E4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____</w: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>_____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</w:t>
      </w:r>
      <w:r w:rsidR="00A46CCF" w:rsidRPr="000C2B6D">
        <w:rPr>
          <w:rFonts w:ascii="Arial" w:hAnsi="Arial" w:cs="Arial"/>
          <w:color w:val="000000"/>
          <w:sz w:val="21"/>
          <w:szCs w:val="21"/>
          <w:lang w:eastAsia="es-ES"/>
        </w:rPr>
        <w:t>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</w:t>
      </w:r>
      <w:r w:rsidR="000C2B6D">
        <w:rPr>
          <w:rFonts w:ascii="Arial" w:hAnsi="Arial" w:cs="Arial"/>
          <w:color w:val="000000"/>
          <w:sz w:val="21"/>
          <w:szCs w:val="21"/>
          <w:lang w:eastAsia="es-ES"/>
        </w:rPr>
        <w:t>___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_____</w:t>
      </w:r>
      <w:r w:rsidR="00847ED4">
        <w:rPr>
          <w:rFonts w:ascii="Arial" w:hAnsi="Arial" w:cs="Arial"/>
          <w:color w:val="000000"/>
          <w:sz w:val="21"/>
          <w:szCs w:val="21"/>
          <w:lang w:eastAsia="es-ES"/>
        </w:rPr>
        <w:t>_____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</w:t>
      </w:r>
      <w:r w:rsidR="00847ED4">
        <w:rPr>
          <w:rFonts w:ascii="Arial" w:hAnsi="Arial" w:cs="Arial"/>
          <w:color w:val="000000"/>
          <w:sz w:val="21"/>
          <w:szCs w:val="21"/>
          <w:lang w:eastAsia="es-ES"/>
        </w:rPr>
        <w:t xml:space="preserve">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Provincia: __________</w:t>
      </w:r>
      <w:r w:rsidR="00847ED4">
        <w:rPr>
          <w:rFonts w:ascii="Arial" w:hAnsi="Arial" w:cs="Arial"/>
          <w:color w:val="000000"/>
          <w:sz w:val="21"/>
          <w:szCs w:val="21"/>
          <w:lang w:eastAsia="es-ES"/>
        </w:rPr>
        <w:t>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</w: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Código Postal:</w:t>
      </w:r>
      <w:r w:rsidR="00E961E4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___________ Teléfono: ___________</w: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Correo electrónico: __</w: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>____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___</w:t>
      </w:r>
      <w:r w:rsidR="00A46CCF" w:rsidRPr="000C2B6D">
        <w:rPr>
          <w:rFonts w:ascii="Arial" w:hAnsi="Arial" w:cs="Arial"/>
          <w:color w:val="000000"/>
          <w:sz w:val="21"/>
          <w:szCs w:val="21"/>
          <w:lang w:eastAsia="es-ES"/>
        </w:rPr>
        <w:t>___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</w:t>
      </w:r>
      <w:r w:rsidR="00847ED4">
        <w:rPr>
          <w:rFonts w:ascii="Arial" w:hAnsi="Arial" w:cs="Arial"/>
          <w:color w:val="000000"/>
          <w:sz w:val="21"/>
          <w:szCs w:val="21"/>
          <w:lang w:eastAsia="es-ES"/>
        </w:rPr>
        <w:t>_____________________________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_____________</w:t>
      </w:r>
    </w:p>
    <w:p w14:paraId="6B699379" w14:textId="77777777" w:rsidR="004B27E7" w:rsidRPr="000C2B6D" w:rsidRDefault="004B27E7" w:rsidP="00A46CCF">
      <w:pPr>
        <w:autoSpaceDE w:val="0"/>
        <w:autoSpaceDN w:val="0"/>
        <w:adjustRightInd w:val="0"/>
        <w:spacing w:before="240"/>
        <w:rPr>
          <w:rFonts w:ascii="Arial" w:hAnsi="Arial" w:cs="Arial"/>
          <w:color w:val="000000"/>
          <w:sz w:val="21"/>
          <w:szCs w:val="21"/>
          <w:lang w:eastAsia="es-ES"/>
        </w:rPr>
        <w:sectPr w:rsidR="004B27E7" w:rsidRPr="000C2B6D" w:rsidSect="004B27E7">
          <w:headerReference w:type="default" r:id="rId10"/>
          <w:footerReference w:type="default" r:id="rId11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02558A6E" w14:textId="77777777" w:rsidR="004F4D6A" w:rsidRPr="000C2B6D" w:rsidRDefault="004F4D6A" w:rsidP="00A46CCF">
      <w:pPr>
        <w:autoSpaceDE w:val="0"/>
        <w:autoSpaceDN w:val="0"/>
        <w:adjustRightInd w:val="0"/>
        <w:spacing w:before="240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lastRenderedPageBreak/>
        <w:t xml:space="preserve">Indique la </w:t>
      </w:r>
      <w:r w:rsidRPr="000C2B6D">
        <w:rPr>
          <w:rFonts w:ascii="Arial" w:hAnsi="Arial" w:cs="Arial"/>
          <w:b/>
          <w:color w:val="000000"/>
          <w:sz w:val="21"/>
          <w:szCs w:val="21"/>
          <w:lang w:eastAsia="es-ES"/>
        </w:rPr>
        <w:t>documentación</w:t>
      </w: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que aporta:</w:t>
      </w:r>
    </w:p>
    <w:p w14:paraId="1D45EF81" w14:textId="77777777" w:rsidR="004F4D6A" w:rsidRPr="000C2B6D" w:rsidRDefault="009F2012" w:rsidP="00A46CCF">
      <w:pPr>
        <w:autoSpaceDE w:val="0"/>
        <w:autoSpaceDN w:val="0"/>
        <w:adjustRightInd w:val="0"/>
        <w:spacing w:before="240"/>
        <w:ind w:firstLine="708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noProof/>
          <w:color w:val="000000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F96A9C" wp14:editId="07777777">
                <wp:simplePos x="0" y="0"/>
                <wp:positionH relativeFrom="column">
                  <wp:posOffset>167640</wp:posOffset>
                </wp:positionH>
                <wp:positionV relativeFrom="paragraph">
                  <wp:posOffset>52705</wp:posOffset>
                </wp:positionV>
                <wp:extent cx="166370" cy="159385"/>
                <wp:effectExtent l="5715" t="5080" r="8890" b="6985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C405F21">
              <v:rect id="Rectangle 6" style="position:absolute;margin-left:13.2pt;margin-top:4.15pt;width:13.1pt;height:12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4FB537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"/>
            </w:pict>
          </mc:Fallback>
        </mc:AlternateContent>
      </w:r>
      <w:r w:rsidR="004F4D6A" w:rsidRPr="000C2B6D">
        <w:rPr>
          <w:rFonts w:ascii="Arial" w:hAnsi="Arial" w:cs="Arial"/>
          <w:color w:val="000000"/>
          <w:sz w:val="21"/>
          <w:szCs w:val="21"/>
          <w:lang w:eastAsia="es-ES"/>
        </w:rPr>
        <w:t>Boletín de presentación de candidatura.</w:t>
      </w:r>
    </w:p>
    <w:p w14:paraId="3354AFB3" w14:textId="77777777" w:rsidR="00A46CCF" w:rsidRPr="000C2B6D" w:rsidRDefault="009F2012" w:rsidP="00A46CCF">
      <w:pPr>
        <w:autoSpaceDE w:val="0"/>
        <w:autoSpaceDN w:val="0"/>
        <w:adjustRightInd w:val="0"/>
        <w:spacing w:before="240"/>
        <w:ind w:firstLine="708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noProof/>
          <w:color w:val="000000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95A2B2" wp14:editId="07777777">
                <wp:simplePos x="0" y="0"/>
                <wp:positionH relativeFrom="column">
                  <wp:posOffset>167005</wp:posOffset>
                </wp:positionH>
                <wp:positionV relativeFrom="paragraph">
                  <wp:posOffset>36830</wp:posOffset>
                </wp:positionV>
                <wp:extent cx="152400" cy="146050"/>
                <wp:effectExtent l="5080" t="8255" r="13970" b="762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26CB819">
              <v:rect id="Rectangle 7" style="position:absolute;margin-left:13.15pt;margin-top:2.9pt;width:12pt;height:1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EFD99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"/>
            </w:pict>
          </mc:Fallback>
        </mc:AlternateContent>
      </w:r>
      <w:r w:rsidR="004F4D6A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Fotocopia de resolución de inscripción de la </w:t>
      </w:r>
      <w:r w:rsidR="00E961E4" w:rsidRPr="000C2B6D">
        <w:rPr>
          <w:rFonts w:ascii="Arial" w:hAnsi="Arial" w:cs="Arial"/>
          <w:color w:val="000000"/>
          <w:sz w:val="21"/>
          <w:szCs w:val="21"/>
          <w:lang w:eastAsia="es-ES"/>
        </w:rPr>
        <w:t>F</w:t>
      </w:r>
      <w:r w:rsidR="004F4D6A" w:rsidRPr="000C2B6D">
        <w:rPr>
          <w:rFonts w:ascii="Arial" w:hAnsi="Arial" w:cs="Arial"/>
          <w:color w:val="000000"/>
          <w:sz w:val="21"/>
          <w:szCs w:val="21"/>
          <w:lang w:eastAsia="es-ES"/>
        </w:rPr>
        <w:t>undación/Asociación en el</w:t>
      </w:r>
      <w:r w:rsidR="00A46CCF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Registro que corresponda.</w:t>
      </w:r>
    </w:p>
    <w:p w14:paraId="71135D69" w14:textId="77777777" w:rsidR="004B27E7" w:rsidRPr="000C2B6D" w:rsidRDefault="009F2012" w:rsidP="00A46CCF">
      <w:pPr>
        <w:autoSpaceDE w:val="0"/>
        <w:autoSpaceDN w:val="0"/>
        <w:adjustRightInd w:val="0"/>
        <w:spacing w:before="240"/>
        <w:ind w:firstLine="708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noProof/>
          <w:color w:val="000000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E5F782" wp14:editId="07777777">
                <wp:simplePos x="0" y="0"/>
                <wp:positionH relativeFrom="column">
                  <wp:posOffset>167640</wp:posOffset>
                </wp:positionH>
                <wp:positionV relativeFrom="paragraph">
                  <wp:posOffset>59055</wp:posOffset>
                </wp:positionV>
                <wp:extent cx="166370" cy="160020"/>
                <wp:effectExtent l="5715" t="11430" r="8890" b="9525"/>
                <wp:wrapNone/>
                <wp:docPr id="1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3EF0CC59">
              <v:rect id="Rectangle 15" style="position:absolute;margin-left:13.2pt;margin-top:4.65pt;width:13.1pt;height:12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59480D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"/>
            </w:pict>
          </mc:Fallback>
        </mc:AlternateContent>
      </w:r>
      <w:r w:rsidR="004B27E7" w:rsidRPr="000C2B6D">
        <w:rPr>
          <w:rFonts w:ascii="Arial" w:hAnsi="Arial" w:cs="Arial"/>
          <w:color w:val="000000"/>
          <w:sz w:val="21"/>
          <w:szCs w:val="21"/>
          <w:lang w:eastAsia="es-ES"/>
        </w:rPr>
        <w:t>Memoria descriptiva.</w:t>
      </w:r>
    </w:p>
    <w:p w14:paraId="18381E43" w14:textId="77777777" w:rsidR="00A46CCF" w:rsidRPr="000C2B6D" w:rsidRDefault="009F2012" w:rsidP="00A46CCF">
      <w:pPr>
        <w:autoSpaceDE w:val="0"/>
        <w:autoSpaceDN w:val="0"/>
        <w:adjustRightInd w:val="0"/>
        <w:spacing w:before="240"/>
        <w:ind w:firstLine="708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noProof/>
          <w:color w:val="000000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450A93" wp14:editId="07777777">
                <wp:simplePos x="0" y="0"/>
                <wp:positionH relativeFrom="column">
                  <wp:posOffset>157480</wp:posOffset>
                </wp:positionH>
                <wp:positionV relativeFrom="paragraph">
                  <wp:posOffset>22225</wp:posOffset>
                </wp:positionV>
                <wp:extent cx="161925" cy="155575"/>
                <wp:effectExtent l="5080" t="12700" r="13970" b="1270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A435000">
              <v:rect id="Rectangle 16" style="position:absolute;margin-left:12.4pt;margin-top:1.75pt;width:12.75pt;height:1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7DC485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"/>
            </w:pict>
          </mc:Fallback>
        </mc:AlternateContent>
      </w:r>
      <w:r w:rsidR="00A46CCF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Fotocopia de los Estatutos de la </w:t>
      </w:r>
      <w:r w:rsidR="0040685C">
        <w:rPr>
          <w:rFonts w:ascii="Arial" w:hAnsi="Arial" w:cs="Arial"/>
          <w:color w:val="000000"/>
          <w:sz w:val="21"/>
          <w:szCs w:val="21"/>
          <w:lang w:eastAsia="es-ES"/>
        </w:rPr>
        <w:t>e</w:t>
      </w:r>
      <w:r w:rsidR="00A46CCF" w:rsidRPr="000C2B6D">
        <w:rPr>
          <w:rFonts w:ascii="Arial" w:hAnsi="Arial" w:cs="Arial"/>
          <w:color w:val="000000"/>
          <w:sz w:val="21"/>
          <w:szCs w:val="21"/>
          <w:lang w:eastAsia="es-ES"/>
        </w:rPr>
        <w:t>ntidad.</w:t>
      </w:r>
    </w:p>
    <w:p w14:paraId="039655F5" w14:textId="77777777" w:rsidR="00A46CCF" w:rsidRPr="000C2B6D" w:rsidRDefault="009F2012" w:rsidP="00A46CCF">
      <w:pPr>
        <w:autoSpaceDE w:val="0"/>
        <w:autoSpaceDN w:val="0"/>
        <w:adjustRightInd w:val="0"/>
        <w:spacing w:before="240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noProof/>
          <w:color w:val="000000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CB151D" wp14:editId="07777777">
                <wp:simplePos x="0" y="0"/>
                <wp:positionH relativeFrom="column">
                  <wp:posOffset>167640</wp:posOffset>
                </wp:positionH>
                <wp:positionV relativeFrom="paragraph">
                  <wp:posOffset>31750</wp:posOffset>
                </wp:positionV>
                <wp:extent cx="166370" cy="159385"/>
                <wp:effectExtent l="5715" t="12700" r="8890" b="8890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4A9AB05F">
              <v:rect id="Rectangle 17" style="position:absolute;margin-left:13.2pt;margin-top:2.5pt;width:13.1pt;height:1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0DD5CB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"/>
            </w:pict>
          </mc:Fallback>
        </mc:AlternateContent>
      </w:r>
      <w:r w:rsidR="00A46CCF" w:rsidRPr="000C2B6D">
        <w:rPr>
          <w:rFonts w:ascii="Arial" w:hAnsi="Arial" w:cs="Arial"/>
          <w:color w:val="000000"/>
          <w:sz w:val="21"/>
          <w:szCs w:val="21"/>
          <w:lang w:eastAsia="es-ES"/>
        </w:rPr>
        <w:tab/>
        <w:t>Documentos de apoyo.</w:t>
      </w:r>
    </w:p>
    <w:p w14:paraId="05FC4E8D" w14:textId="77777777" w:rsidR="00A46CCF" w:rsidRPr="000C2B6D" w:rsidRDefault="00A46CCF" w:rsidP="00A46CCF">
      <w:pPr>
        <w:autoSpaceDE w:val="0"/>
        <w:autoSpaceDN w:val="0"/>
        <w:adjustRightInd w:val="0"/>
        <w:spacing w:before="240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>Otros. Indique cuáles: _____________________________</w:t>
      </w:r>
    </w:p>
    <w:p w14:paraId="5085CAFC" w14:textId="77777777" w:rsidR="00E961E4" w:rsidRPr="000C2B6D" w:rsidRDefault="009F2012" w:rsidP="00E961E4">
      <w:pPr>
        <w:autoSpaceDE w:val="0"/>
        <w:autoSpaceDN w:val="0"/>
        <w:adjustRightInd w:val="0"/>
        <w:spacing w:before="240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b/>
          <w:noProof/>
          <w:color w:val="000000"/>
          <w:sz w:val="21"/>
          <w:szCs w:val="21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EED6C3" wp14:editId="07777777">
                <wp:simplePos x="0" y="0"/>
                <wp:positionH relativeFrom="column">
                  <wp:posOffset>176530</wp:posOffset>
                </wp:positionH>
                <wp:positionV relativeFrom="paragraph">
                  <wp:posOffset>361950</wp:posOffset>
                </wp:positionV>
                <wp:extent cx="186055" cy="178435"/>
                <wp:effectExtent l="5080" t="9525" r="8890" b="12065"/>
                <wp:wrapNone/>
                <wp:docPr id="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761FC347">
              <v:rect id="Rectangle 29" style="position:absolute;margin-left:13.9pt;margin-top:28.5pt;width:14.65pt;height:14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0D3F79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5tIQIAADwEAAAOAAAAZHJzL2Uyb0RvYy54bWysU9uO0zAQfUfiHyy/0ySl6bZ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"/>
            </w:pict>
          </mc:Fallback>
        </mc:AlternateContent>
      </w:r>
      <w:r w:rsidR="00E961E4" w:rsidRPr="000C2B6D">
        <w:rPr>
          <w:rFonts w:ascii="Arial" w:hAnsi="Arial" w:cs="Arial"/>
          <w:b/>
          <w:color w:val="000000"/>
          <w:sz w:val="21"/>
          <w:szCs w:val="21"/>
          <w:lang w:eastAsia="es-ES"/>
        </w:rPr>
        <w:t>Categoría</w:t>
      </w:r>
      <w:r w:rsidR="00E961E4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 a la que se presenta:</w:t>
      </w:r>
    </w:p>
    <w:p w14:paraId="2B1B5BE9" w14:textId="77777777" w:rsidR="00E961E4" w:rsidRPr="000C2B6D" w:rsidRDefault="00E961E4" w:rsidP="00E961E4">
      <w:pPr>
        <w:autoSpaceDE w:val="0"/>
        <w:autoSpaceDN w:val="0"/>
        <w:adjustRightInd w:val="0"/>
        <w:spacing w:before="240" w:after="0"/>
        <w:ind w:firstLine="708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Social </w:t>
      </w:r>
    </w:p>
    <w:p w14:paraId="0344363E" w14:textId="77777777" w:rsidR="00E961E4" w:rsidRPr="000C2B6D" w:rsidRDefault="009F2012" w:rsidP="00E961E4">
      <w:pPr>
        <w:autoSpaceDE w:val="0"/>
        <w:autoSpaceDN w:val="0"/>
        <w:adjustRightInd w:val="0"/>
        <w:spacing w:before="240" w:after="0"/>
        <w:ind w:left="708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noProof/>
          <w:color w:val="000000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454928" wp14:editId="07777777">
                <wp:simplePos x="0" y="0"/>
                <wp:positionH relativeFrom="column">
                  <wp:posOffset>187960</wp:posOffset>
                </wp:positionH>
                <wp:positionV relativeFrom="paragraph">
                  <wp:posOffset>163830</wp:posOffset>
                </wp:positionV>
                <wp:extent cx="186055" cy="178435"/>
                <wp:effectExtent l="6985" t="11430" r="6985" b="10160"/>
                <wp:wrapNone/>
                <wp:docPr id="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6DDADB0">
              <v:rect id="Rectangle 30" style="position:absolute;margin-left:14.8pt;margin-top:12.9pt;width:14.65pt;height:14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0609CC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"/>
            </w:pict>
          </mc:Fallback>
        </mc:AlternateContent>
      </w:r>
      <w:r w:rsidR="000C2B6D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Cooperación </w:t>
      </w:r>
    </w:p>
    <w:p w14:paraId="22A326BD" w14:textId="77777777" w:rsidR="00E961E4" w:rsidRPr="000C2B6D" w:rsidRDefault="009F2012" w:rsidP="00E961E4">
      <w:pPr>
        <w:autoSpaceDE w:val="0"/>
        <w:autoSpaceDN w:val="0"/>
        <w:adjustRightInd w:val="0"/>
        <w:spacing w:before="240" w:after="0"/>
        <w:ind w:firstLine="708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noProof/>
          <w:color w:val="000000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7DBDC6" wp14:editId="07777777">
                <wp:simplePos x="0" y="0"/>
                <wp:positionH relativeFrom="column">
                  <wp:posOffset>187960</wp:posOffset>
                </wp:positionH>
                <wp:positionV relativeFrom="paragraph">
                  <wp:posOffset>133985</wp:posOffset>
                </wp:positionV>
                <wp:extent cx="186055" cy="178435"/>
                <wp:effectExtent l="6985" t="10160" r="6985" b="11430"/>
                <wp:wrapNone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2CFA9FD">
              <v:rect id="Rectangle 31" style="position:absolute;margin-left:14.8pt;margin-top:10.55pt;width:14.65pt;height:14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2F969A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"/>
            </w:pict>
          </mc:Fallback>
        </mc:AlternateContent>
      </w:r>
      <w:r w:rsidR="000C2B6D" w:rsidRPr="000C2B6D">
        <w:rPr>
          <w:rFonts w:ascii="Arial" w:hAnsi="Arial" w:cs="Arial"/>
          <w:color w:val="000000"/>
          <w:sz w:val="21"/>
          <w:szCs w:val="21"/>
          <w:lang w:eastAsia="es-ES"/>
        </w:rPr>
        <w:t xml:space="preserve">Empresarial, </w:t>
      </w:r>
      <w:r w:rsidR="00E961E4" w:rsidRPr="000C2B6D">
        <w:rPr>
          <w:rFonts w:ascii="Arial" w:hAnsi="Arial" w:cs="Arial"/>
          <w:color w:val="000000"/>
          <w:sz w:val="21"/>
          <w:szCs w:val="21"/>
          <w:lang w:eastAsia="es-ES"/>
        </w:rPr>
        <w:t>Investigación y Medio Ambiente</w:t>
      </w:r>
    </w:p>
    <w:p w14:paraId="65B4BCA3" w14:textId="77777777" w:rsidR="00E961E4" w:rsidRPr="000C2B6D" w:rsidRDefault="009F2012" w:rsidP="00E961E4">
      <w:pPr>
        <w:tabs>
          <w:tab w:val="left" w:pos="9015"/>
        </w:tabs>
        <w:autoSpaceDE w:val="0"/>
        <w:autoSpaceDN w:val="0"/>
        <w:adjustRightInd w:val="0"/>
        <w:spacing w:before="240" w:after="0"/>
        <w:ind w:firstLine="708"/>
        <w:rPr>
          <w:rFonts w:ascii="Arial" w:hAnsi="Arial" w:cs="Arial"/>
          <w:color w:val="000000"/>
          <w:sz w:val="21"/>
          <w:szCs w:val="21"/>
          <w:lang w:eastAsia="es-ES"/>
        </w:rPr>
      </w:pPr>
      <w:r w:rsidRPr="000C2B6D">
        <w:rPr>
          <w:rFonts w:ascii="Arial" w:hAnsi="Arial" w:cs="Arial"/>
          <w:noProof/>
          <w:color w:val="000000"/>
          <w:sz w:val="21"/>
          <w:szCs w:val="21"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672B7B" wp14:editId="07777777">
                <wp:simplePos x="0" y="0"/>
                <wp:positionH relativeFrom="column">
                  <wp:posOffset>186055</wp:posOffset>
                </wp:positionH>
                <wp:positionV relativeFrom="paragraph">
                  <wp:posOffset>134620</wp:posOffset>
                </wp:positionV>
                <wp:extent cx="186055" cy="178435"/>
                <wp:effectExtent l="5080" t="10795" r="8890" b="10795"/>
                <wp:wrapNone/>
                <wp:docPr id="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1955CED">
              <v:rect id="Rectangle 32" style="position:absolute;margin-left:14.65pt;margin-top:10.6pt;width:14.65pt;height:14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w14:anchorId="00C6AB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"/>
            </w:pict>
          </mc:Fallback>
        </mc:AlternateContent>
      </w:r>
      <w:r w:rsidR="00E961E4" w:rsidRPr="000C2B6D">
        <w:rPr>
          <w:rFonts w:ascii="Arial" w:hAnsi="Arial" w:cs="Arial"/>
          <w:color w:val="000000"/>
          <w:sz w:val="21"/>
          <w:szCs w:val="21"/>
          <w:lang w:eastAsia="es-ES"/>
        </w:rPr>
        <w:t>Cultura y Deporte</w:t>
      </w:r>
    </w:p>
    <w:p w14:paraId="3FE9F23F" w14:textId="77777777" w:rsidR="000C2B6D" w:rsidRPr="000C2B6D" w:rsidRDefault="000C2B6D" w:rsidP="000C2B6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  <w:lang w:eastAsia="es-ES"/>
        </w:rPr>
      </w:pPr>
    </w:p>
    <w:p w14:paraId="1F72F646" w14:textId="77777777" w:rsidR="00A46CCF" w:rsidRPr="000C2B6D" w:rsidRDefault="00A46CCF" w:rsidP="00A46CCF">
      <w:pPr>
        <w:autoSpaceDE w:val="0"/>
        <w:autoSpaceDN w:val="0"/>
        <w:adjustRightInd w:val="0"/>
        <w:spacing w:before="240"/>
        <w:rPr>
          <w:rFonts w:ascii="Arial" w:hAnsi="Arial" w:cs="Arial"/>
          <w:color w:val="000000"/>
          <w:sz w:val="21"/>
          <w:szCs w:val="21"/>
          <w:lang w:eastAsia="es-ES"/>
        </w:rPr>
      </w:pPr>
    </w:p>
    <w:p w14:paraId="08CE6F91" w14:textId="77777777" w:rsidR="000C2B6D" w:rsidRPr="000C2B6D" w:rsidRDefault="000C2B6D" w:rsidP="00A46CCF">
      <w:pPr>
        <w:autoSpaceDE w:val="0"/>
        <w:autoSpaceDN w:val="0"/>
        <w:adjustRightInd w:val="0"/>
        <w:spacing w:before="240"/>
        <w:rPr>
          <w:rFonts w:ascii="Arial" w:hAnsi="Arial" w:cs="Arial"/>
          <w:color w:val="000000"/>
          <w:sz w:val="21"/>
          <w:szCs w:val="21"/>
          <w:lang w:eastAsia="es-ES"/>
        </w:rPr>
        <w:sectPr w:rsidR="000C2B6D" w:rsidRPr="000C2B6D" w:rsidSect="004B27E7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61CDCEAD" w14:textId="77777777" w:rsidR="00847ED4" w:rsidRDefault="00847ED4" w:rsidP="00847E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  <w:lang w:eastAsia="es-ES"/>
        </w:rPr>
      </w:pPr>
    </w:p>
    <w:p w14:paraId="443BC072" w14:textId="77777777" w:rsidR="00847ED4" w:rsidRDefault="00847ED4" w:rsidP="00847E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  <w:lang w:eastAsia="es-ES"/>
        </w:rPr>
      </w:pPr>
      <w:proofErr w:type="gramStart"/>
      <w:r w:rsidRPr="000C2B6D">
        <w:rPr>
          <w:rFonts w:ascii="Arial" w:hAnsi="Arial" w:cs="Arial"/>
          <w:sz w:val="21"/>
          <w:szCs w:val="21"/>
          <w:lang w:eastAsia="es-ES"/>
        </w:rPr>
        <w:t>D.</w:t>
      </w:r>
      <w:r>
        <w:rPr>
          <w:rFonts w:ascii="Arial" w:hAnsi="Arial" w:cs="Arial"/>
          <w:sz w:val="21"/>
          <w:szCs w:val="21"/>
          <w:lang w:eastAsia="es-ES"/>
        </w:rPr>
        <w:t>/</w:t>
      </w:r>
      <w:proofErr w:type="gramEnd"/>
      <w:r>
        <w:rPr>
          <w:rFonts w:ascii="Arial" w:hAnsi="Arial" w:cs="Arial"/>
          <w:sz w:val="21"/>
          <w:szCs w:val="21"/>
          <w:lang w:eastAsia="es-ES"/>
        </w:rPr>
        <w:t>Dª</w:t>
      </w:r>
      <w:r w:rsidRPr="000C2B6D">
        <w:rPr>
          <w:rFonts w:ascii="Arial" w:hAnsi="Arial" w:cs="Arial"/>
          <w:sz w:val="21"/>
          <w:szCs w:val="21"/>
          <w:lang w:eastAsia="es-ES"/>
        </w:rPr>
        <w:t xml:space="preserve"> __________________________________, como representante legal de la Fundación/Asociación ___________________________________, declara que los datos que aporta son veraces.</w:t>
      </w:r>
    </w:p>
    <w:p w14:paraId="6BB9E253" w14:textId="77777777" w:rsidR="00847ED4" w:rsidRDefault="00847ED4" w:rsidP="00847E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  <w:lang w:eastAsia="es-ES"/>
        </w:rPr>
      </w:pPr>
    </w:p>
    <w:p w14:paraId="6A2F9705" w14:textId="7F52A354" w:rsidR="00847ED4" w:rsidRDefault="00847ED4" w:rsidP="00847E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1"/>
          <w:szCs w:val="21"/>
          <w:lang w:eastAsia="es-ES"/>
        </w:rPr>
      </w:pPr>
      <w:r>
        <w:rPr>
          <w:rFonts w:ascii="Arial" w:hAnsi="Arial" w:cs="Arial"/>
          <w:sz w:val="21"/>
          <w:szCs w:val="21"/>
          <w:lang w:eastAsia="es-ES"/>
        </w:rPr>
        <w:t xml:space="preserve">En _____________________________, a ___ de _____________________ </w:t>
      </w:r>
      <w:proofErr w:type="spellStart"/>
      <w:r>
        <w:rPr>
          <w:rFonts w:ascii="Arial" w:hAnsi="Arial" w:cs="Arial"/>
          <w:sz w:val="21"/>
          <w:szCs w:val="21"/>
          <w:lang w:eastAsia="es-ES"/>
        </w:rPr>
        <w:t>de</w:t>
      </w:r>
      <w:proofErr w:type="spellEnd"/>
      <w:r>
        <w:rPr>
          <w:rFonts w:ascii="Arial" w:hAnsi="Arial" w:cs="Arial"/>
          <w:sz w:val="21"/>
          <w:szCs w:val="21"/>
          <w:lang w:eastAsia="es-ES"/>
        </w:rPr>
        <w:t xml:space="preserve"> 20</w:t>
      </w:r>
      <w:r w:rsidR="00E80DB4">
        <w:rPr>
          <w:rFonts w:ascii="Arial" w:hAnsi="Arial" w:cs="Arial"/>
          <w:sz w:val="21"/>
          <w:szCs w:val="21"/>
          <w:lang w:eastAsia="es-ES"/>
        </w:rPr>
        <w:t>2</w:t>
      </w:r>
      <w:r w:rsidR="005F08B3">
        <w:rPr>
          <w:rFonts w:ascii="Arial" w:hAnsi="Arial" w:cs="Arial"/>
          <w:sz w:val="21"/>
          <w:szCs w:val="21"/>
          <w:lang w:eastAsia="es-ES"/>
        </w:rPr>
        <w:t>3</w:t>
      </w:r>
      <w:r>
        <w:rPr>
          <w:rFonts w:ascii="Arial" w:hAnsi="Arial" w:cs="Arial"/>
          <w:sz w:val="21"/>
          <w:szCs w:val="21"/>
          <w:lang w:eastAsia="es-ES"/>
        </w:rPr>
        <w:t>.</w:t>
      </w:r>
    </w:p>
    <w:p w14:paraId="23DE523C" w14:textId="77777777" w:rsidR="008D296D" w:rsidRDefault="008D296D" w:rsidP="00A46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eastAsia="es-ES"/>
        </w:rPr>
      </w:pPr>
    </w:p>
    <w:p w14:paraId="52E56223" w14:textId="77777777" w:rsidR="008D296D" w:rsidRPr="00F76B88" w:rsidRDefault="008D296D" w:rsidP="00A46C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eastAsia="es-ES"/>
        </w:rPr>
        <w:sectPr w:rsidR="008D296D" w:rsidRPr="00F76B88" w:rsidSect="004B27E7"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E505F6F" w14:textId="64D3E861" w:rsidR="00E0325A" w:rsidRPr="00F76B88" w:rsidRDefault="00E0325A" w:rsidP="009E0B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sectPr w:rsidR="00E0325A" w:rsidRPr="00F76B88" w:rsidSect="008D296D">
      <w:type w:val="continuous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D6AAED" w14:textId="77777777" w:rsidR="00923D33" w:rsidRDefault="00923D33" w:rsidP="00BA045E">
      <w:pPr>
        <w:spacing w:after="0" w:line="240" w:lineRule="auto"/>
      </w:pPr>
      <w:r>
        <w:separator/>
      </w:r>
    </w:p>
  </w:endnote>
  <w:endnote w:type="continuationSeparator" w:id="0">
    <w:p w14:paraId="434826C2" w14:textId="77777777" w:rsidR="00923D33" w:rsidRDefault="00923D33" w:rsidP="00BA0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FEB32" w14:textId="77777777" w:rsidR="00C126B2" w:rsidRDefault="009F2012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7728" behindDoc="1" locked="0" layoutInCell="1" allowOverlap="1" wp14:anchorId="6BB68B6B" wp14:editId="07777777">
          <wp:simplePos x="0" y="0"/>
          <wp:positionH relativeFrom="column">
            <wp:posOffset>1987550</wp:posOffset>
          </wp:positionH>
          <wp:positionV relativeFrom="paragraph">
            <wp:posOffset>-183515</wp:posOffset>
          </wp:positionV>
          <wp:extent cx="6912610" cy="382905"/>
          <wp:effectExtent l="0" t="0" r="0" b="0"/>
          <wp:wrapTight wrapText="bothSides">
            <wp:wrapPolygon edited="0">
              <wp:start x="0" y="0"/>
              <wp:lineTo x="0" y="20418"/>
              <wp:lineTo x="21548" y="20418"/>
              <wp:lineTo x="21548" y="0"/>
              <wp:lineTo x="0" y="0"/>
            </wp:wrapPolygon>
          </wp:wrapTight>
          <wp:docPr id="7" name="Imagen 7" descr="Palos-c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los-ca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261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0CD7E" w14:textId="77777777" w:rsidR="00923D33" w:rsidRDefault="00923D33" w:rsidP="00BA045E">
      <w:pPr>
        <w:spacing w:after="0" w:line="240" w:lineRule="auto"/>
      </w:pPr>
      <w:r>
        <w:separator/>
      </w:r>
    </w:p>
  </w:footnote>
  <w:footnote w:type="continuationSeparator" w:id="0">
    <w:p w14:paraId="6569E6AA" w14:textId="77777777" w:rsidR="00923D33" w:rsidRDefault="00923D33" w:rsidP="00BA0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F9E56" w14:textId="052012ED" w:rsidR="00BA045E" w:rsidRDefault="005F08B3">
    <w:pPr>
      <w:pStyle w:val="Encabezado"/>
    </w:pPr>
    <w:r>
      <w:rPr>
        <w:noProof/>
        <w:lang w:eastAsia="es-ES"/>
      </w:rPr>
      <w:drawing>
        <wp:inline distT="0" distB="0" distL="0" distR="0" wp14:anchorId="3A82C4A5" wp14:editId="0BDBD543">
          <wp:extent cx="1380227" cy="643199"/>
          <wp:effectExtent l="0" t="0" r="0" b="5080"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emios-202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337" cy="643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67C32"/>
    <w:multiLevelType w:val="hybridMultilevel"/>
    <w:tmpl w:val="BA968572"/>
    <w:lvl w:ilvl="0" w:tplc="E2902CE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665"/>
    <w:rsid w:val="00030BE8"/>
    <w:rsid w:val="000C2B6D"/>
    <w:rsid w:val="000E265E"/>
    <w:rsid w:val="001652FA"/>
    <w:rsid w:val="00194771"/>
    <w:rsid w:val="001962E7"/>
    <w:rsid w:val="002747E7"/>
    <w:rsid w:val="00296952"/>
    <w:rsid w:val="002A25D5"/>
    <w:rsid w:val="002B4218"/>
    <w:rsid w:val="00376038"/>
    <w:rsid w:val="00393ECE"/>
    <w:rsid w:val="00395A97"/>
    <w:rsid w:val="0040685C"/>
    <w:rsid w:val="00421BDC"/>
    <w:rsid w:val="004B27E7"/>
    <w:rsid w:val="004C2D67"/>
    <w:rsid w:val="004D074D"/>
    <w:rsid w:val="004F4D6A"/>
    <w:rsid w:val="00517A91"/>
    <w:rsid w:val="00547265"/>
    <w:rsid w:val="005D3795"/>
    <w:rsid w:val="005F08B3"/>
    <w:rsid w:val="006314E3"/>
    <w:rsid w:val="00631C4A"/>
    <w:rsid w:val="006B3DC6"/>
    <w:rsid w:val="006B3FD4"/>
    <w:rsid w:val="00700685"/>
    <w:rsid w:val="00721F88"/>
    <w:rsid w:val="00733AA1"/>
    <w:rsid w:val="007C5587"/>
    <w:rsid w:val="00810268"/>
    <w:rsid w:val="00847ED4"/>
    <w:rsid w:val="0088318E"/>
    <w:rsid w:val="008C2E11"/>
    <w:rsid w:val="008D296D"/>
    <w:rsid w:val="008E1398"/>
    <w:rsid w:val="008F0E7E"/>
    <w:rsid w:val="008F0FD4"/>
    <w:rsid w:val="009151DA"/>
    <w:rsid w:val="00923D33"/>
    <w:rsid w:val="00927741"/>
    <w:rsid w:val="00996301"/>
    <w:rsid w:val="009E0B1C"/>
    <w:rsid w:val="009F2012"/>
    <w:rsid w:val="00A46CCF"/>
    <w:rsid w:val="00AB28E8"/>
    <w:rsid w:val="00B2425B"/>
    <w:rsid w:val="00BA045E"/>
    <w:rsid w:val="00BB324E"/>
    <w:rsid w:val="00BE6068"/>
    <w:rsid w:val="00C126B2"/>
    <w:rsid w:val="00C168AE"/>
    <w:rsid w:val="00D53DF0"/>
    <w:rsid w:val="00D74698"/>
    <w:rsid w:val="00E0325A"/>
    <w:rsid w:val="00E17D13"/>
    <w:rsid w:val="00E64813"/>
    <w:rsid w:val="00E80DB4"/>
    <w:rsid w:val="00E961E4"/>
    <w:rsid w:val="00EC15E8"/>
    <w:rsid w:val="00EC6665"/>
    <w:rsid w:val="00F6073B"/>
    <w:rsid w:val="00F76B88"/>
    <w:rsid w:val="00FD4F53"/>
    <w:rsid w:val="00FE2F67"/>
    <w:rsid w:val="06D0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8E6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E7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0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045E"/>
  </w:style>
  <w:style w:type="paragraph" w:styleId="Piedepgina">
    <w:name w:val="footer"/>
    <w:basedOn w:val="Normal"/>
    <w:link w:val="PiedepginaCar"/>
    <w:uiPriority w:val="99"/>
    <w:unhideWhenUsed/>
    <w:rsid w:val="00BA0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045E"/>
  </w:style>
  <w:style w:type="paragraph" w:styleId="Sinespaciado">
    <w:name w:val="No Spacing"/>
    <w:link w:val="SinespaciadoCar"/>
    <w:uiPriority w:val="1"/>
    <w:qFormat/>
    <w:rsid w:val="00F6073B"/>
    <w:rPr>
      <w:rFonts w:eastAsia="Times New Roman"/>
      <w:sz w:val="22"/>
      <w:szCs w:val="22"/>
      <w:lang w:eastAsia="es-ES"/>
    </w:rPr>
  </w:style>
  <w:style w:type="character" w:customStyle="1" w:styleId="SinespaciadoCar">
    <w:name w:val="Sin espaciado Car"/>
    <w:link w:val="Sinespaciado"/>
    <w:uiPriority w:val="1"/>
    <w:rsid w:val="00F6073B"/>
    <w:rPr>
      <w:rFonts w:eastAsia="Times New Roman"/>
      <w:sz w:val="22"/>
      <w:szCs w:val="22"/>
    </w:rPr>
  </w:style>
  <w:style w:type="character" w:styleId="Hipervnculo">
    <w:name w:val="Hyperlink"/>
    <w:uiPriority w:val="99"/>
    <w:unhideWhenUsed/>
    <w:rsid w:val="00D74698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D74698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6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962E7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E7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0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045E"/>
  </w:style>
  <w:style w:type="paragraph" w:styleId="Piedepgina">
    <w:name w:val="footer"/>
    <w:basedOn w:val="Normal"/>
    <w:link w:val="PiedepginaCar"/>
    <w:uiPriority w:val="99"/>
    <w:unhideWhenUsed/>
    <w:rsid w:val="00BA0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045E"/>
  </w:style>
  <w:style w:type="paragraph" w:styleId="Sinespaciado">
    <w:name w:val="No Spacing"/>
    <w:link w:val="SinespaciadoCar"/>
    <w:uiPriority w:val="1"/>
    <w:qFormat/>
    <w:rsid w:val="00F6073B"/>
    <w:rPr>
      <w:rFonts w:eastAsia="Times New Roman"/>
      <w:sz w:val="22"/>
      <w:szCs w:val="22"/>
      <w:lang w:eastAsia="es-ES"/>
    </w:rPr>
  </w:style>
  <w:style w:type="character" w:customStyle="1" w:styleId="SinespaciadoCar">
    <w:name w:val="Sin espaciado Car"/>
    <w:link w:val="Sinespaciado"/>
    <w:uiPriority w:val="1"/>
    <w:rsid w:val="00F6073B"/>
    <w:rPr>
      <w:rFonts w:eastAsia="Times New Roman"/>
      <w:sz w:val="22"/>
      <w:szCs w:val="22"/>
    </w:rPr>
  </w:style>
  <w:style w:type="character" w:styleId="Hipervnculo">
    <w:name w:val="Hyperlink"/>
    <w:uiPriority w:val="99"/>
    <w:unhideWhenUsed/>
    <w:rsid w:val="00D74698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D74698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6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962E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paro\Desktop\Plantilla_AFA_nuev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2F1DB011CE6046A1FE5492F0C79B6E" ma:contentTypeVersion="8" ma:contentTypeDescription="Crear nuevo documento." ma:contentTypeScope="" ma:versionID="e568029aab91f6e51d26bca24d27696a">
  <xsd:schema xmlns:xsd="http://www.w3.org/2001/XMLSchema" xmlns:xs="http://www.w3.org/2001/XMLSchema" xmlns:p="http://schemas.microsoft.com/office/2006/metadata/properties" xmlns:ns2="e7e4827c-6af6-4392-b8c4-4cf8599d50ef" xmlns:ns3="86a47b48-cae6-44e8-8047-0d4b1b0e7f75" targetNamespace="http://schemas.microsoft.com/office/2006/metadata/properties" ma:root="true" ma:fieldsID="bee9e0b8bd19b56b1e4ea11e5c298a2f" ns2:_="" ns3:_="">
    <xsd:import namespace="e7e4827c-6af6-4392-b8c4-4cf8599d50ef"/>
    <xsd:import namespace="86a47b48-cae6-44e8-8047-0d4b1b0e7f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4827c-6af6-4392-b8c4-4cf8599d50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47b48-cae6-44e8-8047-0d4b1b0e7f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BC10A-8E4C-444B-B57D-E990A7199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e4827c-6af6-4392-b8c4-4cf8599d50ef"/>
    <ds:schemaRef ds:uri="86a47b48-cae6-44e8-8047-0d4b1b0e7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857A81-F4A6-4F2B-8DFE-8FC8316D30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Plantilla_AFA_nueva</Template>
  <TotalTime>1</TotalTime>
  <Pages>1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amparo</dc:creator>
  <cp:lastModifiedBy>Usuario de Windows</cp:lastModifiedBy>
  <cp:revision>2</cp:revision>
  <cp:lastPrinted>2023-05-09T20:34:00Z</cp:lastPrinted>
  <dcterms:created xsi:type="dcterms:W3CDTF">2023-05-09T20:46:00Z</dcterms:created>
  <dcterms:modified xsi:type="dcterms:W3CDTF">2023-05-09T20:46:00Z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0x010100522F1DB011CE6046A1FE5492F0C79B6E</vt:lpwstr>
  </property>
</Properties>
</file>